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5E" w:rsidRDefault="0099205E" w:rsidP="001035B0">
      <w:pPr>
        <w:pStyle w:val="Corpodetexto2"/>
        <w:jc w:val="left"/>
        <w:rPr>
          <w:rFonts w:ascii="Times New Roman" w:hAnsi="Times New Roman"/>
          <w:b w:val="0"/>
        </w:rPr>
      </w:pPr>
    </w:p>
    <w:p w:rsidR="000C376A" w:rsidRPr="00DB5A42" w:rsidRDefault="00A33305" w:rsidP="001035B0">
      <w:pPr>
        <w:pStyle w:val="Corpodetexto2"/>
        <w:jc w:val="left"/>
        <w:rPr>
          <w:rFonts w:ascii="Times New Roman" w:hAnsi="Times New Roman"/>
          <w:b w:val="0"/>
        </w:rPr>
      </w:pP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8890</wp:posOffset>
                </wp:positionV>
                <wp:extent cx="1500505" cy="6956425"/>
                <wp:effectExtent l="0" t="0" r="4445" b="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695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305" w:rsidRDefault="00A33305" w:rsidP="00A3330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A50021"/>
                                <w:szCs w:val="14"/>
                              </w:rPr>
                            </w:pPr>
                            <w:hyperlink r:id="rId8" w:history="1">
                              <w:r>
                                <w:rPr>
                                  <w:rStyle w:val="Hyperlink"/>
                                  <w:rFonts w:ascii="Agency FB" w:hAnsi="Agency FB"/>
                                  <w:b/>
                                  <w:color w:val="A50021"/>
                                  <w:szCs w:val="14"/>
                                </w:rPr>
                                <w:t>www.fisclinex.uerj.br</w:t>
                              </w:r>
                            </w:hyperlink>
                          </w:p>
                          <w:p w:rsidR="00A33305" w:rsidRDefault="00A33305" w:rsidP="00A33305">
                            <w:pPr>
                              <w:rPr>
                                <w:b/>
                                <w:sz w:val="28"/>
                                <w:szCs w:val="22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Coordenadora Geral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  <w:t>Alex Christian Manhães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  <w:lang w:val="en-US"/>
                              </w:rPr>
                              <w:t>(ac_manhaes@yahoo.com.br)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Coordenadora Adjunto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 xml:space="preserve">Área Clínica 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>Eliete Bouskela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(eliete.bouskela@gmail.com)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Coordenadora Adjunta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Área de Pesquisa Experimental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 xml:space="preserve">Patrícia Cristina Lisboa </w:t>
                            </w:r>
                            <w: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(pclisboa.uerj@gmail.com)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color w:val="C00000"/>
                                <w:sz w:val="18"/>
                                <w:szCs w:val="14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color w:val="C00000"/>
                                <w:sz w:val="18"/>
                                <w:szCs w:val="14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Secretaria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color w:val="A50021"/>
                                  <w:sz w:val="18"/>
                                  <w:szCs w:val="14"/>
                                </w:rPr>
                                <w:t>posclinex.uerj@gmail.com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)</w:t>
                            </w: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A33305" w:rsidRDefault="00A33305" w:rsidP="00A3330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Endereço</w:t>
                            </w:r>
                          </w:p>
                          <w:p w:rsidR="00A33305" w:rsidRDefault="00A33305" w:rsidP="00A33305">
                            <w:pPr>
                              <w:shd w:val="clear" w:color="auto" w:fill="FFFFFF"/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Centro de Pesquisa Clínica Multiusuário (CePeM)</w:t>
                            </w:r>
                          </w:p>
                          <w:p w:rsidR="00A33305" w:rsidRDefault="00A33305" w:rsidP="00A33305">
                            <w:pPr>
                              <w:shd w:val="clear" w:color="auto" w:fill="FFFFFF"/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Hospital Universitário Pedro Ernesto (HUPE/UERJ)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br/>
                            </w:r>
                          </w:p>
                          <w:p w:rsidR="00A33305" w:rsidRDefault="00A33305" w:rsidP="00A3330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Blvd. 28 de setembro, nº 77, Prédio do CePeM / 2º andar/ Sala do FISCLINEX</w:t>
                            </w:r>
                          </w:p>
                          <w:p w:rsidR="00A33305" w:rsidRDefault="00A33305" w:rsidP="00A3330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Rio de Janeiro / RJ - Brasil </w:t>
                            </w:r>
                          </w:p>
                          <w:p w:rsidR="00A33305" w:rsidRDefault="00A33305" w:rsidP="00A33305">
                            <w:pPr>
                              <w:pStyle w:val="NormalWeb"/>
                              <w:shd w:val="clear" w:color="auto" w:fill="FFFFFF"/>
                              <w:spacing w:before="0" w:beforeAutospacing="0" w:after="6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CEP: 20551-030</w:t>
                            </w:r>
                          </w:p>
                          <w:p w:rsidR="00A33305" w:rsidRDefault="00A33305" w:rsidP="00A33305">
                            <w:pPr>
                              <w:shd w:val="clear" w:color="auto" w:fill="FFFFFF"/>
                              <w:spacing w:after="6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Tel.: 2868-8212 / 2868-8215 / 2868-8230 - RAMAL 106</w:t>
                            </w:r>
                          </w:p>
                          <w:p w:rsidR="00A33305" w:rsidRDefault="00A33305" w:rsidP="00A33305">
                            <w:pPr>
                              <w:shd w:val="clear" w:color="auto" w:fill="FFFFFF"/>
                              <w:spacing w:after="60"/>
                              <w:rPr>
                                <w:rStyle w:val="Hyperlink"/>
                                <w:color w:val="1155CC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Horário de atendimento:  9h às 15h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br/>
                              <w:t>YouTube: </w:t>
                            </w:r>
                            <w:hyperlink r:id="rId10" w:tgtFrame="_blank" w:history="1">
                              <w:r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@fisclinex</w:t>
                              </w:r>
                            </w:hyperlink>
                          </w:p>
                          <w:p w:rsidR="00A33305" w:rsidRDefault="00A33305" w:rsidP="00A33305">
                            <w:pPr>
                              <w:shd w:val="clear" w:color="auto" w:fill="FFFFFF"/>
                              <w:spacing w:after="60"/>
                              <w:rPr>
                                <w:color w:val="2222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Instagram: </w:t>
                            </w:r>
                            <w:hyperlink r:id="rId11" w:tgtFrame="_blank" w:history="1">
                              <w:r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@fisclinex</w:t>
                              </w:r>
                            </w:hyperlink>
                            <w:r>
                              <w:rPr>
                                <w:rStyle w:val="Hyperlink"/>
                                <w:rFonts w:ascii="Arial Narrow" w:hAnsi="Arial Narrow" w:cs="Arial"/>
                                <w:color w:val="1155CC"/>
                                <w:sz w:val="18"/>
                                <w:szCs w:val="14"/>
                              </w:rPr>
                              <w:t>.uerj</w:t>
                            </w:r>
                          </w:p>
                          <w:p w:rsidR="002421DC" w:rsidRPr="00CA6DF8" w:rsidRDefault="002421DC" w:rsidP="00CA6DF8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61.7pt;margin-top:.7pt;width:118.15pt;height:54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" stroked="f">
                <v:textbox>
                  <w:txbxContent>
                    <w:p w:rsidR="00A33305" w:rsidRDefault="00A33305" w:rsidP="00A33305">
                      <w:pPr>
                        <w:jc w:val="center"/>
                        <w:rPr>
                          <w:rFonts w:ascii="Agency FB" w:hAnsi="Agency FB"/>
                          <w:b/>
                          <w:color w:val="A50021"/>
                          <w:szCs w:val="14"/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:rFonts w:ascii="Agency FB" w:hAnsi="Agency FB"/>
                            <w:b/>
                            <w:color w:val="A50021"/>
                            <w:szCs w:val="14"/>
                          </w:rPr>
                          <w:t>www.fisclinex.uerj.br</w:t>
                        </w:r>
                      </w:hyperlink>
                    </w:p>
                    <w:p w:rsidR="00A33305" w:rsidRDefault="00A33305" w:rsidP="00A33305">
                      <w:pPr>
                        <w:rPr>
                          <w:b/>
                          <w:sz w:val="28"/>
                          <w:szCs w:val="22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Coordenadora Geral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  <w:t>Alex Christian Manhães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  <w:lang w:val="en-US"/>
                        </w:rPr>
                        <w:t>(ac_manhaes@yahoo.com.br)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Coordenadora Adjunto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 xml:space="preserve">Área Clínica 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4"/>
                        </w:rPr>
                        <w:t>Eliete Bouskela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(eliete.bouskela@gmail.com)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Coordenadora Adjunta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Área de Pesquisa Experimental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4"/>
                        </w:rPr>
                        <w:t xml:space="preserve">Patrícia Cristina Lisboa </w:t>
                      </w:r>
                      <w: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(pclisboa.uerj@gmail.com)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color w:val="C00000"/>
                          <w:sz w:val="18"/>
                          <w:szCs w:val="14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color w:val="C00000"/>
                          <w:sz w:val="18"/>
                          <w:szCs w:val="14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Secretaria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</w:t>
                      </w:r>
                      <w:hyperlink r:id="rId13" w:history="1">
                        <w:r>
                          <w:rPr>
                            <w:rStyle w:val="Hyperlink"/>
                            <w:rFonts w:ascii="Arial Narrow" w:hAnsi="Arial Narrow"/>
                            <w:color w:val="A50021"/>
                            <w:sz w:val="18"/>
                            <w:szCs w:val="14"/>
                          </w:rPr>
                          <w:t>posclinex.uerj@gmail.com</w:t>
                        </w:r>
                      </w:hyperlink>
                      <w: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)</w:t>
                      </w: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A33305" w:rsidRDefault="00A33305" w:rsidP="00A33305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Endereço</w:t>
                      </w:r>
                    </w:p>
                    <w:p w:rsidR="00A33305" w:rsidRDefault="00A33305" w:rsidP="00A33305">
                      <w:pPr>
                        <w:shd w:val="clear" w:color="auto" w:fill="FFFFFF"/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Centro de Pesquisa Clínica Multiusuário (CePeM)</w:t>
                      </w:r>
                    </w:p>
                    <w:p w:rsidR="00A33305" w:rsidRDefault="00A33305" w:rsidP="00A33305">
                      <w:pPr>
                        <w:shd w:val="clear" w:color="auto" w:fill="FFFFFF"/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Hospital Universitário Pedro Ernesto (HUPE/UERJ)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br/>
                      </w:r>
                    </w:p>
                    <w:p w:rsidR="00A33305" w:rsidRDefault="00A33305" w:rsidP="00A3330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Blvd. 28 de setembro, nº 77, Prédio do CePeM / 2º andar/ Sala do FISCLINEX</w:t>
                      </w:r>
                    </w:p>
                    <w:p w:rsidR="00A33305" w:rsidRDefault="00A33305" w:rsidP="00A3330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Rio de Janeiro / RJ - Brasil </w:t>
                      </w:r>
                    </w:p>
                    <w:p w:rsidR="00A33305" w:rsidRDefault="00A33305" w:rsidP="00A33305">
                      <w:pPr>
                        <w:pStyle w:val="NormalWeb"/>
                        <w:shd w:val="clear" w:color="auto" w:fill="FFFFFF"/>
                        <w:spacing w:before="0" w:beforeAutospacing="0" w:after="6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CEP: 20551-030</w:t>
                      </w:r>
                    </w:p>
                    <w:p w:rsidR="00A33305" w:rsidRDefault="00A33305" w:rsidP="00A33305">
                      <w:pPr>
                        <w:shd w:val="clear" w:color="auto" w:fill="FFFFFF"/>
                        <w:spacing w:after="6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Tel.: 2868-8212 / 2868-8215 / 2868-8230 - RAMAL 106</w:t>
                      </w:r>
                    </w:p>
                    <w:p w:rsidR="00A33305" w:rsidRDefault="00A33305" w:rsidP="00A33305">
                      <w:pPr>
                        <w:shd w:val="clear" w:color="auto" w:fill="FFFFFF"/>
                        <w:spacing w:after="60"/>
                        <w:rPr>
                          <w:rStyle w:val="Hyperlink"/>
                          <w:color w:val="1155CC"/>
                        </w:rPr>
                      </w:pP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Horário de atendimento:  9h às 15h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br/>
                        <w:t>YouTube: </w:t>
                      </w:r>
                      <w:hyperlink r:id="rId14" w:tgtFrame="_blank" w:history="1">
                        <w:r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@fisclinex</w:t>
                        </w:r>
                      </w:hyperlink>
                    </w:p>
                    <w:p w:rsidR="00A33305" w:rsidRDefault="00A33305" w:rsidP="00A33305">
                      <w:pPr>
                        <w:shd w:val="clear" w:color="auto" w:fill="FFFFFF"/>
                        <w:spacing w:after="60"/>
                        <w:rPr>
                          <w:color w:val="222222"/>
                        </w:rPr>
                      </w:pP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Instagram: </w:t>
                      </w:r>
                      <w:hyperlink r:id="rId15" w:tgtFrame="_blank" w:history="1">
                        <w:r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@fisclinex</w:t>
                        </w:r>
                      </w:hyperlink>
                      <w:r>
                        <w:rPr>
                          <w:rStyle w:val="Hyperlink"/>
                          <w:rFonts w:ascii="Arial Narrow" w:hAnsi="Arial Narrow" w:cs="Arial"/>
                          <w:color w:val="1155CC"/>
                          <w:sz w:val="18"/>
                          <w:szCs w:val="14"/>
                        </w:rPr>
                        <w:t>.uerj</w:t>
                      </w:r>
                    </w:p>
                    <w:p w:rsidR="002421DC" w:rsidRPr="00CA6DF8" w:rsidRDefault="002421DC" w:rsidP="00CA6DF8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826134</wp:posOffset>
                </wp:positionH>
                <wp:positionV relativeFrom="paragraph">
                  <wp:posOffset>64770</wp:posOffset>
                </wp:positionV>
                <wp:extent cx="0" cy="7353935"/>
                <wp:effectExtent l="0" t="0" r="19050" b="37465"/>
                <wp:wrapNone/>
                <wp:docPr id="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53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0325B" id="Line 16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5.05pt,5.1pt" to="65.05pt,5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RYFAIAACk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" strokecolor="maroon"/>
            </w:pict>
          </mc:Fallback>
        </mc:AlternateContent>
      </w:r>
    </w:p>
    <w:p w:rsidR="00B01082" w:rsidRPr="00A33305" w:rsidRDefault="00B01082" w:rsidP="00B01082">
      <w:pPr>
        <w:ind w:left="1560"/>
        <w:jc w:val="center"/>
        <w:rPr>
          <w:b/>
          <w:color w:val="A50021"/>
          <w:sz w:val="24"/>
        </w:rPr>
      </w:pPr>
      <w:r w:rsidRPr="00A33305">
        <w:rPr>
          <w:b/>
          <w:color w:val="A50021"/>
          <w:sz w:val="24"/>
        </w:rPr>
        <w:t>FICHA DE ACOMPANHAMENTO DE ATIVIDADES</w:t>
      </w:r>
    </w:p>
    <w:p w:rsidR="00B01082" w:rsidRPr="00B01082" w:rsidRDefault="00B01082" w:rsidP="00B01082">
      <w:pPr>
        <w:ind w:left="1560"/>
        <w:jc w:val="center"/>
      </w:pPr>
    </w:p>
    <w:p w:rsidR="00B01082" w:rsidRPr="00B01082" w:rsidRDefault="00B01082" w:rsidP="00B01082">
      <w:pPr>
        <w:ind w:left="1560"/>
        <w:jc w:val="center"/>
      </w:pPr>
    </w:p>
    <w:p w:rsidR="00BA3655" w:rsidRPr="00BA3655" w:rsidRDefault="00BA3655" w:rsidP="00BA3655">
      <w:pPr>
        <w:ind w:left="1560"/>
        <w:rPr>
          <w:b/>
        </w:rPr>
      </w:pPr>
      <w:r w:rsidRPr="00BA3655">
        <w:rPr>
          <w:b/>
        </w:rPr>
        <w:t xml:space="preserve">DISCIPLINA: </w:t>
      </w:r>
      <w:r w:rsidR="00A33305" w:rsidRPr="00A33305">
        <w:rPr>
          <w:b/>
          <w:color w:val="A50021"/>
        </w:rPr>
        <w:t>PROGRAMA DE ESTÁGIO À DOCÊNCIA</w:t>
      </w:r>
    </w:p>
    <w:p w:rsidR="00BA3655" w:rsidRPr="00BA3655" w:rsidRDefault="00BA3655" w:rsidP="00BA3655">
      <w:pPr>
        <w:ind w:left="1560"/>
        <w:rPr>
          <w:b/>
        </w:rPr>
      </w:pPr>
    </w:p>
    <w:p w:rsidR="00B94566" w:rsidRDefault="00BA3655" w:rsidP="00BA3655">
      <w:pPr>
        <w:ind w:left="1560"/>
        <w:rPr>
          <w:b/>
          <w:iCs/>
        </w:rPr>
      </w:pPr>
      <w:r w:rsidRPr="00BA3655">
        <w:rPr>
          <w:b/>
          <w:iCs/>
        </w:rPr>
        <w:t xml:space="preserve">Aluno:_______________________________________________________________ </w:t>
      </w:r>
    </w:p>
    <w:p w:rsidR="00BA3655" w:rsidRPr="00BA3655" w:rsidRDefault="00BA3655" w:rsidP="00BA3655">
      <w:pPr>
        <w:ind w:left="1560"/>
        <w:rPr>
          <w:b/>
          <w:iCs/>
        </w:rPr>
      </w:pPr>
      <w:r w:rsidRPr="00BA3655">
        <w:rPr>
          <w:b/>
          <w:iCs/>
        </w:rPr>
        <w:t xml:space="preserve">Curso:  (   ) Mestrado </w:t>
      </w:r>
      <w:r w:rsidRPr="00BA3655">
        <w:rPr>
          <w:b/>
          <w:iCs/>
        </w:rPr>
        <w:tab/>
        <w:t>(   ) Doutorado</w:t>
      </w:r>
    </w:p>
    <w:p w:rsidR="00BA3655" w:rsidRPr="00BA3655" w:rsidRDefault="00BA3655" w:rsidP="00BA3655">
      <w:pPr>
        <w:ind w:left="1560"/>
        <w:rPr>
          <w:b/>
          <w:iCs/>
        </w:rPr>
      </w:pPr>
      <w:r w:rsidRPr="00BA3655">
        <w:rPr>
          <w:b/>
          <w:iCs/>
        </w:rPr>
        <w:t xml:space="preserve">Ingresso: ___/20___ </w:t>
      </w:r>
    </w:p>
    <w:p w:rsidR="00BA3655" w:rsidRPr="00BA3655" w:rsidRDefault="00BA3655" w:rsidP="00BA3655">
      <w:pPr>
        <w:ind w:left="1560"/>
        <w:rPr>
          <w:b/>
          <w:iCs/>
        </w:rPr>
      </w:pPr>
      <w:r w:rsidRPr="00BA3655">
        <w:rPr>
          <w:b/>
          <w:iCs/>
        </w:rPr>
        <w:t>Orientador: __________________________________________________________</w:t>
      </w:r>
    </w:p>
    <w:p w:rsidR="00BA3655" w:rsidRPr="00BA3655" w:rsidRDefault="00BA3655" w:rsidP="00BA3655">
      <w:pPr>
        <w:ind w:left="1560"/>
        <w:rPr>
          <w:b/>
        </w:rPr>
      </w:pPr>
      <w:r w:rsidRPr="00BA3655">
        <w:rPr>
          <w:b/>
          <w:iCs/>
        </w:rPr>
        <w:t>Coorientador:_________________________________________________________</w:t>
      </w:r>
    </w:p>
    <w:p w:rsidR="00BA3655" w:rsidRPr="00BA3655" w:rsidRDefault="00BA3655" w:rsidP="00BA3655">
      <w:pPr>
        <w:ind w:left="1560"/>
        <w:rPr>
          <w:b/>
        </w:rPr>
      </w:pPr>
    </w:p>
    <w:p w:rsidR="00BA3655" w:rsidRPr="00BA3655" w:rsidRDefault="00BA3655" w:rsidP="00BA3655">
      <w:pPr>
        <w:ind w:left="1560"/>
        <w:rPr>
          <w:b/>
        </w:rPr>
      </w:pPr>
      <w:r w:rsidRPr="00BA3655">
        <w:rPr>
          <w:b/>
        </w:rPr>
        <w:t>Supervisor do PED:</w:t>
      </w:r>
      <w:r w:rsidR="00B94566">
        <w:rPr>
          <w:b/>
        </w:rPr>
        <w:t xml:space="preserve"> ___________________________________________________</w:t>
      </w:r>
    </w:p>
    <w:p w:rsidR="00BA3655" w:rsidRPr="00BA3655" w:rsidRDefault="00BA3655" w:rsidP="00BA3655">
      <w:pPr>
        <w:ind w:left="1560"/>
        <w:rPr>
          <w:b/>
        </w:rPr>
      </w:pPr>
    </w:p>
    <w:p w:rsidR="00BA3655" w:rsidRPr="00BA3655" w:rsidRDefault="00BA3655" w:rsidP="00BA3655">
      <w:pPr>
        <w:ind w:left="1560"/>
        <w:rPr>
          <w:b/>
        </w:rPr>
      </w:pPr>
      <w:r w:rsidRPr="00BA3655">
        <w:rPr>
          <w:b/>
        </w:rPr>
        <w:t>Período de realização:</w:t>
      </w:r>
    </w:p>
    <w:p w:rsidR="00BA3655" w:rsidRPr="00BA3655" w:rsidRDefault="00BA3655" w:rsidP="00BA3655">
      <w:pPr>
        <w:ind w:left="1560"/>
        <w:rPr>
          <w:b/>
        </w:rPr>
      </w:pPr>
    </w:p>
    <w:p w:rsidR="00BA3655" w:rsidRPr="00BA3655" w:rsidRDefault="00BA3655" w:rsidP="00BA3655">
      <w:pPr>
        <w:ind w:left="1560"/>
        <w:rPr>
          <w:b/>
        </w:rPr>
      </w:pPr>
      <w:r w:rsidRPr="00BA3655">
        <w:rPr>
          <w:b/>
        </w:rPr>
        <w:t>Carga Horária</w:t>
      </w:r>
      <w:r w:rsidR="00B94566">
        <w:rPr>
          <w:b/>
        </w:rPr>
        <w:t xml:space="preserve"> Total</w:t>
      </w:r>
      <w:r w:rsidRPr="00BA3655">
        <w:rPr>
          <w:b/>
        </w:rPr>
        <w:t>:</w:t>
      </w:r>
    </w:p>
    <w:p w:rsidR="00BA3655" w:rsidRPr="00BA3655" w:rsidRDefault="00BA3655" w:rsidP="00BA3655">
      <w:pPr>
        <w:ind w:left="1560"/>
        <w:rPr>
          <w:b/>
        </w:rPr>
      </w:pPr>
    </w:p>
    <w:p w:rsidR="00BA3655" w:rsidRPr="00BA3655" w:rsidRDefault="00BA3655" w:rsidP="00BA3655">
      <w:pPr>
        <w:ind w:left="1560"/>
        <w:rPr>
          <w:b/>
        </w:rPr>
      </w:pPr>
      <w:r w:rsidRPr="00BA3655">
        <w:rPr>
          <w:b/>
        </w:rPr>
        <w:t>Relatório de Atividades e Avaliação do PED:</w:t>
      </w:r>
    </w:p>
    <w:p w:rsidR="00BA3655" w:rsidRPr="00BA3655" w:rsidRDefault="00BA3655" w:rsidP="00BA3655">
      <w:pPr>
        <w:ind w:left="1560"/>
        <w:rPr>
          <w:b/>
        </w:rPr>
      </w:pPr>
      <w:r w:rsidRPr="00BA3655">
        <w:rPr>
          <w:b/>
        </w:rPr>
        <w:t>(CONSIDERAÇÕES AVALIATIVAS)</w:t>
      </w:r>
    </w:p>
    <w:p w:rsidR="00BA3655" w:rsidRPr="00BA3655" w:rsidRDefault="00BA3655" w:rsidP="00BA3655">
      <w:pPr>
        <w:ind w:left="1560"/>
        <w:rPr>
          <w:b/>
        </w:rPr>
      </w:pPr>
    </w:p>
    <w:p w:rsidR="00BA3655" w:rsidRPr="00BA3655" w:rsidRDefault="00BA3655" w:rsidP="00BA3655">
      <w:pPr>
        <w:ind w:left="1560"/>
        <w:rPr>
          <w:b/>
        </w:rPr>
      </w:pPr>
      <w:r w:rsidRPr="00BA3655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3655" w:rsidRPr="00BA3655" w:rsidRDefault="00BA3655" w:rsidP="00BA3655">
      <w:pPr>
        <w:ind w:left="1560"/>
        <w:rPr>
          <w:b/>
        </w:rPr>
      </w:pPr>
    </w:p>
    <w:p w:rsidR="00BA3655" w:rsidRDefault="00BA3655" w:rsidP="00BA3655">
      <w:pPr>
        <w:ind w:left="1560"/>
        <w:rPr>
          <w:b/>
        </w:rPr>
      </w:pPr>
      <w:r w:rsidRPr="00BA3655">
        <w:rPr>
          <w:b/>
        </w:rPr>
        <w:t>Cronograma de Atividades Executadas:</w:t>
      </w:r>
    </w:p>
    <w:p w:rsidR="00BA3655" w:rsidRDefault="00BA3655" w:rsidP="00BA3655">
      <w:pPr>
        <w:ind w:left="2268"/>
        <w:rPr>
          <w:b/>
        </w:rPr>
      </w:pPr>
    </w:p>
    <w:tbl>
      <w:tblPr>
        <w:tblStyle w:val="Tabelacomgrade"/>
        <w:tblW w:w="8505" w:type="dxa"/>
        <w:tblInd w:w="1668" w:type="dxa"/>
        <w:tblLayout w:type="fixed"/>
        <w:tblLook w:val="0000" w:firstRow="0" w:lastRow="0" w:firstColumn="0" w:lastColumn="0" w:noHBand="0" w:noVBand="0"/>
      </w:tblPr>
      <w:tblGrid>
        <w:gridCol w:w="1260"/>
        <w:gridCol w:w="1100"/>
        <w:gridCol w:w="1380"/>
        <w:gridCol w:w="1020"/>
        <w:gridCol w:w="1618"/>
        <w:gridCol w:w="2127"/>
      </w:tblGrid>
      <w:tr w:rsidR="00BA3655" w:rsidRPr="00577E3D" w:rsidTr="00B94566">
        <w:trPr>
          <w:trHeight w:val="227"/>
        </w:trPr>
        <w:tc>
          <w:tcPr>
            <w:tcW w:w="1260" w:type="dxa"/>
            <w:vAlign w:val="center"/>
          </w:tcPr>
          <w:p w:rsidR="00BA3655" w:rsidRPr="00577E3D" w:rsidRDefault="00BA3655" w:rsidP="00B94566">
            <w:pPr>
              <w:spacing w:line="0" w:lineRule="atLeast"/>
              <w:ind w:left="120"/>
              <w:jc w:val="center"/>
              <w:rPr>
                <w:b/>
                <w:sz w:val="19"/>
              </w:rPr>
            </w:pPr>
            <w:r w:rsidRPr="00577E3D">
              <w:rPr>
                <w:b/>
                <w:sz w:val="19"/>
              </w:rPr>
              <w:t>Data</w:t>
            </w:r>
          </w:p>
        </w:tc>
        <w:tc>
          <w:tcPr>
            <w:tcW w:w="1100" w:type="dxa"/>
            <w:vAlign w:val="center"/>
          </w:tcPr>
          <w:p w:rsidR="00BA3655" w:rsidRPr="00577E3D" w:rsidRDefault="00BA3655" w:rsidP="00B94566">
            <w:pPr>
              <w:spacing w:line="0" w:lineRule="atLeast"/>
              <w:ind w:left="100"/>
              <w:jc w:val="center"/>
              <w:rPr>
                <w:b/>
                <w:sz w:val="19"/>
              </w:rPr>
            </w:pPr>
            <w:r w:rsidRPr="00577E3D">
              <w:rPr>
                <w:b/>
                <w:sz w:val="19"/>
              </w:rPr>
              <w:t>Horário</w:t>
            </w:r>
          </w:p>
        </w:tc>
        <w:tc>
          <w:tcPr>
            <w:tcW w:w="1380" w:type="dxa"/>
            <w:vAlign w:val="center"/>
          </w:tcPr>
          <w:p w:rsidR="00BA3655" w:rsidRPr="00577E3D" w:rsidRDefault="00BA3655" w:rsidP="00B94566">
            <w:pPr>
              <w:spacing w:line="0" w:lineRule="atLeast"/>
              <w:ind w:left="100"/>
              <w:jc w:val="center"/>
              <w:rPr>
                <w:b/>
                <w:sz w:val="19"/>
              </w:rPr>
            </w:pPr>
            <w:r w:rsidRPr="00577E3D">
              <w:rPr>
                <w:b/>
                <w:sz w:val="19"/>
              </w:rPr>
              <w:t>Disciplina</w:t>
            </w:r>
          </w:p>
        </w:tc>
        <w:tc>
          <w:tcPr>
            <w:tcW w:w="1020" w:type="dxa"/>
            <w:vAlign w:val="center"/>
          </w:tcPr>
          <w:p w:rsidR="00BA3655" w:rsidRPr="00577E3D" w:rsidRDefault="00BA3655" w:rsidP="00B94566">
            <w:pPr>
              <w:spacing w:line="0" w:lineRule="atLeast"/>
              <w:ind w:left="100"/>
              <w:jc w:val="center"/>
              <w:rPr>
                <w:b/>
                <w:sz w:val="19"/>
              </w:rPr>
            </w:pPr>
            <w:r w:rsidRPr="00577E3D">
              <w:rPr>
                <w:b/>
                <w:sz w:val="19"/>
              </w:rPr>
              <w:t>Curso</w:t>
            </w:r>
          </w:p>
        </w:tc>
        <w:tc>
          <w:tcPr>
            <w:tcW w:w="1618" w:type="dxa"/>
            <w:vAlign w:val="center"/>
          </w:tcPr>
          <w:p w:rsidR="00BA3655" w:rsidRPr="00577E3D" w:rsidRDefault="00BA3655" w:rsidP="00B94566">
            <w:pPr>
              <w:spacing w:line="0" w:lineRule="atLeast"/>
              <w:ind w:left="100"/>
              <w:jc w:val="center"/>
              <w:rPr>
                <w:b/>
                <w:sz w:val="19"/>
              </w:rPr>
            </w:pPr>
            <w:r w:rsidRPr="00577E3D">
              <w:rPr>
                <w:b/>
                <w:sz w:val="19"/>
              </w:rPr>
              <w:t>Carga</w:t>
            </w:r>
            <w:r w:rsidR="00B94566" w:rsidRPr="00577E3D">
              <w:rPr>
                <w:b/>
                <w:sz w:val="19"/>
              </w:rPr>
              <w:t xml:space="preserve"> Horária</w:t>
            </w:r>
          </w:p>
        </w:tc>
        <w:tc>
          <w:tcPr>
            <w:tcW w:w="2127" w:type="dxa"/>
            <w:vAlign w:val="center"/>
          </w:tcPr>
          <w:p w:rsidR="00BA3655" w:rsidRPr="00577E3D" w:rsidRDefault="00BA3655" w:rsidP="00B94566">
            <w:pPr>
              <w:spacing w:line="0" w:lineRule="atLeast"/>
              <w:ind w:left="100"/>
              <w:jc w:val="center"/>
              <w:rPr>
                <w:b/>
                <w:sz w:val="19"/>
              </w:rPr>
            </w:pPr>
            <w:r w:rsidRPr="00577E3D">
              <w:rPr>
                <w:b/>
                <w:sz w:val="19"/>
              </w:rPr>
              <w:t>Atividade</w:t>
            </w:r>
          </w:p>
        </w:tc>
      </w:tr>
      <w:tr w:rsidR="00BA3655" w:rsidRPr="00577E3D" w:rsidTr="00B94566">
        <w:trPr>
          <w:trHeight w:val="567"/>
        </w:trPr>
        <w:tc>
          <w:tcPr>
            <w:tcW w:w="1260" w:type="dxa"/>
          </w:tcPr>
          <w:p w:rsidR="00BA3655" w:rsidRPr="00577E3D" w:rsidRDefault="00BA3655" w:rsidP="00473756">
            <w:pPr>
              <w:spacing w:line="0" w:lineRule="atLeast"/>
              <w:rPr>
                <w:b/>
                <w:sz w:val="19"/>
              </w:rPr>
            </w:pPr>
          </w:p>
        </w:tc>
        <w:tc>
          <w:tcPr>
            <w:tcW w:w="110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19"/>
              </w:rPr>
            </w:pPr>
          </w:p>
        </w:tc>
        <w:tc>
          <w:tcPr>
            <w:tcW w:w="138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19"/>
              </w:rPr>
            </w:pPr>
          </w:p>
        </w:tc>
        <w:tc>
          <w:tcPr>
            <w:tcW w:w="102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19"/>
              </w:rPr>
            </w:pPr>
          </w:p>
        </w:tc>
        <w:tc>
          <w:tcPr>
            <w:tcW w:w="1618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19"/>
              </w:rPr>
            </w:pPr>
          </w:p>
        </w:tc>
        <w:tc>
          <w:tcPr>
            <w:tcW w:w="2127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19"/>
              </w:rPr>
            </w:pPr>
          </w:p>
        </w:tc>
      </w:tr>
      <w:tr w:rsidR="00BA3655" w:rsidRPr="00577E3D" w:rsidTr="00B94566">
        <w:trPr>
          <w:trHeight w:val="567"/>
        </w:trPr>
        <w:tc>
          <w:tcPr>
            <w:tcW w:w="1260" w:type="dxa"/>
          </w:tcPr>
          <w:p w:rsidR="00BA3655" w:rsidRPr="00577E3D" w:rsidRDefault="00BA3655" w:rsidP="00473756">
            <w:pPr>
              <w:spacing w:line="0" w:lineRule="atLeast"/>
              <w:rPr>
                <w:b/>
                <w:sz w:val="24"/>
              </w:rPr>
            </w:pPr>
          </w:p>
        </w:tc>
        <w:tc>
          <w:tcPr>
            <w:tcW w:w="110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38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02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618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2127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</w:tr>
      <w:tr w:rsidR="00BA3655" w:rsidRPr="00577E3D" w:rsidTr="00B94566">
        <w:trPr>
          <w:trHeight w:val="567"/>
        </w:trPr>
        <w:tc>
          <w:tcPr>
            <w:tcW w:w="1260" w:type="dxa"/>
          </w:tcPr>
          <w:p w:rsidR="00BA3655" w:rsidRPr="00577E3D" w:rsidRDefault="00BA3655" w:rsidP="00473756">
            <w:pPr>
              <w:spacing w:line="0" w:lineRule="atLeast"/>
              <w:rPr>
                <w:b/>
                <w:sz w:val="24"/>
              </w:rPr>
            </w:pPr>
          </w:p>
        </w:tc>
        <w:tc>
          <w:tcPr>
            <w:tcW w:w="110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38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02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618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2127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bookmarkStart w:id="0" w:name="_GoBack"/>
        <w:bookmarkEnd w:id="0"/>
      </w:tr>
      <w:tr w:rsidR="00BA3655" w:rsidRPr="00577E3D" w:rsidTr="00B94566">
        <w:trPr>
          <w:trHeight w:val="567"/>
        </w:trPr>
        <w:tc>
          <w:tcPr>
            <w:tcW w:w="1260" w:type="dxa"/>
          </w:tcPr>
          <w:p w:rsidR="00BA3655" w:rsidRPr="00577E3D" w:rsidRDefault="00BA3655" w:rsidP="00473756">
            <w:pPr>
              <w:spacing w:line="0" w:lineRule="atLeast"/>
              <w:rPr>
                <w:b/>
                <w:sz w:val="24"/>
              </w:rPr>
            </w:pPr>
          </w:p>
        </w:tc>
        <w:tc>
          <w:tcPr>
            <w:tcW w:w="110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38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02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618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2127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</w:tr>
      <w:tr w:rsidR="00BA3655" w:rsidRPr="00577E3D" w:rsidTr="00B94566">
        <w:trPr>
          <w:trHeight w:val="567"/>
        </w:trPr>
        <w:tc>
          <w:tcPr>
            <w:tcW w:w="1260" w:type="dxa"/>
          </w:tcPr>
          <w:p w:rsidR="00BA3655" w:rsidRPr="00577E3D" w:rsidRDefault="00BA3655" w:rsidP="00473756">
            <w:pPr>
              <w:spacing w:line="0" w:lineRule="atLeast"/>
              <w:rPr>
                <w:b/>
                <w:sz w:val="24"/>
              </w:rPr>
            </w:pPr>
          </w:p>
        </w:tc>
        <w:tc>
          <w:tcPr>
            <w:tcW w:w="110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38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020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1618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  <w:tc>
          <w:tcPr>
            <w:tcW w:w="2127" w:type="dxa"/>
          </w:tcPr>
          <w:p w:rsidR="00BA3655" w:rsidRPr="00577E3D" w:rsidRDefault="00BA3655" w:rsidP="00BA3655">
            <w:pPr>
              <w:spacing w:line="0" w:lineRule="atLeast"/>
              <w:ind w:left="100"/>
              <w:rPr>
                <w:b/>
                <w:sz w:val="24"/>
              </w:rPr>
            </w:pPr>
          </w:p>
        </w:tc>
      </w:tr>
    </w:tbl>
    <w:p w:rsidR="00BA3655" w:rsidRPr="00BA3655" w:rsidRDefault="00BA3655" w:rsidP="00BA3655">
      <w:pPr>
        <w:ind w:left="1560"/>
        <w:rPr>
          <w:b/>
        </w:rPr>
      </w:pPr>
    </w:p>
    <w:p w:rsidR="00B94566" w:rsidRPr="00B94566" w:rsidRDefault="00B94566" w:rsidP="00BA3655">
      <w:pPr>
        <w:ind w:left="1560"/>
        <w:rPr>
          <w:b/>
          <w:sz w:val="12"/>
        </w:rPr>
      </w:pPr>
    </w:p>
    <w:p w:rsidR="00BA3655" w:rsidRPr="00BA3655" w:rsidRDefault="00BA3655" w:rsidP="00BA3655">
      <w:pPr>
        <w:ind w:left="1560"/>
        <w:rPr>
          <w:b/>
        </w:rPr>
      </w:pPr>
      <w:r w:rsidRPr="00BA3655">
        <w:rPr>
          <w:b/>
        </w:rPr>
        <w:t>NOTA ATRIBUÍDA AO ALUNO: ________</w:t>
      </w:r>
    </w:p>
    <w:p w:rsidR="00BA3655" w:rsidRPr="00B94566" w:rsidRDefault="00BA3655" w:rsidP="00BA3655">
      <w:pPr>
        <w:ind w:left="1560"/>
        <w:rPr>
          <w:b/>
          <w:sz w:val="8"/>
        </w:rPr>
      </w:pPr>
    </w:p>
    <w:p w:rsidR="00BA3655" w:rsidRPr="00BA3655" w:rsidRDefault="00BA3655" w:rsidP="00BA3655">
      <w:pPr>
        <w:ind w:left="1560"/>
        <w:rPr>
          <w:b/>
        </w:rPr>
      </w:pPr>
    </w:p>
    <w:p w:rsidR="00BA3655" w:rsidRPr="00BA3655" w:rsidRDefault="00BA3655" w:rsidP="00530EBB">
      <w:pPr>
        <w:ind w:left="1560"/>
        <w:jc w:val="right"/>
        <w:rPr>
          <w:b/>
        </w:rPr>
      </w:pPr>
      <w:r w:rsidRPr="00BA3655">
        <w:rPr>
          <w:b/>
        </w:rPr>
        <w:t>Rio de Janeiro, ______de ______________________de 20_____.</w:t>
      </w:r>
    </w:p>
    <w:p w:rsidR="00530EBB" w:rsidRPr="00530EBB" w:rsidRDefault="00530EBB" w:rsidP="00BA3655">
      <w:pPr>
        <w:ind w:left="1560"/>
        <w:rPr>
          <w:b/>
          <w:sz w:val="6"/>
        </w:rPr>
      </w:pPr>
    </w:p>
    <w:p w:rsidR="00BA3655" w:rsidRPr="00BA3655" w:rsidRDefault="00A33305" w:rsidP="00BA3655">
      <w:pPr>
        <w:ind w:left="156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150495</wp:posOffset>
                </wp:positionV>
                <wp:extent cx="1733550" cy="84772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305" w:rsidRDefault="00A33305" w:rsidP="00A33305"/>
                          <w:p w:rsidR="00A33305" w:rsidRDefault="00A33305" w:rsidP="00A33305"/>
                          <w:p w:rsidR="00A33305" w:rsidRDefault="00A33305" w:rsidP="00A33305">
                            <w:r>
                              <w:t>________________________</w:t>
                            </w:r>
                          </w:p>
                          <w:p w:rsidR="00A33305" w:rsidRDefault="00A33305" w:rsidP="00A33305">
                            <w:pPr>
                              <w:jc w:val="center"/>
                            </w:pPr>
                            <w:r>
                              <w:t>Orientador(a)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09.6pt;margin-top:11.85pt;width:136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" filled="f" stroked="f">
                <v:textbox>
                  <w:txbxContent>
                    <w:p w:rsidR="00A33305" w:rsidRDefault="00A33305" w:rsidP="00A33305"/>
                    <w:p w:rsidR="00A33305" w:rsidRDefault="00A33305" w:rsidP="00A33305"/>
                    <w:p w:rsidR="00A33305" w:rsidRDefault="00A33305" w:rsidP="00A33305">
                      <w:r>
                        <w:t>________________________</w:t>
                      </w:r>
                    </w:p>
                    <w:p w:rsidR="00A33305" w:rsidRDefault="00A33305" w:rsidP="00A33305">
                      <w:pPr>
                        <w:jc w:val="center"/>
                      </w:pPr>
                      <w:r>
                        <w:t>Orientador(a)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4404995</wp:posOffset>
                </wp:positionH>
                <wp:positionV relativeFrom="paragraph">
                  <wp:posOffset>150495</wp:posOffset>
                </wp:positionV>
                <wp:extent cx="1733550" cy="847725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305" w:rsidRDefault="00A33305" w:rsidP="00A33305"/>
                          <w:p w:rsidR="00A33305" w:rsidRDefault="00A33305" w:rsidP="00A33305"/>
                          <w:p w:rsidR="00A33305" w:rsidRDefault="00A33305" w:rsidP="00A33305">
                            <w:r>
                              <w:t>________________________</w:t>
                            </w:r>
                          </w:p>
                          <w:p w:rsidR="00A33305" w:rsidRDefault="00A33305" w:rsidP="00A33305">
                            <w:pPr>
                              <w:jc w:val="center"/>
                            </w:pPr>
                            <w:r>
                              <w:t>Supervisor(a) do</w:t>
                            </w:r>
                          </w:p>
                          <w:p w:rsidR="00A33305" w:rsidRDefault="00A33305" w:rsidP="00A33305">
                            <w:pPr>
                              <w:jc w:val="center"/>
                            </w:pPr>
                            <w:r>
                              <w:t>PED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346.85pt;margin-top:11.85pt;width:136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ZhtwIAAMA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" filled="f" stroked="f">
                <v:textbox>
                  <w:txbxContent>
                    <w:p w:rsidR="00A33305" w:rsidRDefault="00A33305" w:rsidP="00A33305"/>
                    <w:p w:rsidR="00A33305" w:rsidRDefault="00A33305" w:rsidP="00A33305"/>
                    <w:p w:rsidR="00A33305" w:rsidRDefault="00A33305" w:rsidP="00A33305">
                      <w:r>
                        <w:t>________________________</w:t>
                      </w:r>
                    </w:p>
                    <w:p w:rsidR="00A33305" w:rsidRDefault="00A33305" w:rsidP="00A33305">
                      <w:pPr>
                        <w:jc w:val="center"/>
                      </w:pPr>
                      <w:r>
                        <w:t>Supervisor(a) do</w:t>
                      </w:r>
                    </w:p>
                    <w:p w:rsidR="00A33305" w:rsidRDefault="00A33305" w:rsidP="00A33305">
                      <w:pPr>
                        <w:jc w:val="center"/>
                      </w:pPr>
                      <w:r>
                        <w:t>PED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150495</wp:posOffset>
                </wp:positionV>
                <wp:extent cx="1733550" cy="84772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305" w:rsidRDefault="00A33305"/>
                          <w:p w:rsidR="00A33305" w:rsidRDefault="00A33305"/>
                          <w:p w:rsidR="00A33305" w:rsidRDefault="00A33305">
                            <w:r>
                              <w:t>________________________</w:t>
                            </w:r>
                          </w:p>
                          <w:p w:rsidR="00A33305" w:rsidRDefault="00A33305" w:rsidP="00A33305">
                            <w:pPr>
                              <w:jc w:val="center"/>
                            </w:pPr>
                            <w:r>
                              <w:t>Aluno(a)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70.85pt;margin-top:11.85pt;width:136.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1IEugIAAMA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" filled="f" stroked="f">
                <v:textbox>
                  <w:txbxContent>
                    <w:p w:rsidR="00A33305" w:rsidRDefault="00A33305"/>
                    <w:p w:rsidR="00A33305" w:rsidRDefault="00A33305"/>
                    <w:p w:rsidR="00A33305" w:rsidRDefault="00A33305">
                      <w:r>
                        <w:t>________________________</w:t>
                      </w:r>
                    </w:p>
                    <w:p w:rsidR="00A33305" w:rsidRDefault="00A33305" w:rsidP="00A33305">
                      <w:pPr>
                        <w:jc w:val="center"/>
                      </w:pPr>
                      <w:r>
                        <w:t>Aluno(a)</w:t>
                      </w:r>
                    </w:p>
                  </w:txbxContent>
                </v:textbox>
              </v:shape>
            </w:pict>
          </mc:Fallback>
        </mc:AlternateContent>
      </w:r>
      <w:r w:rsidR="00530EBB">
        <w:rPr>
          <w:b/>
        </w:rPr>
        <w:t>Assinaturas</w:t>
      </w:r>
    </w:p>
    <w:p w:rsidR="00B94566" w:rsidRDefault="00B94566" w:rsidP="00BA3655">
      <w:pPr>
        <w:ind w:left="1560"/>
        <w:rPr>
          <w:b/>
        </w:rPr>
        <w:sectPr w:rsidR="00B94566" w:rsidSect="00FE0F1C">
          <w:headerReference w:type="default" r:id="rId16"/>
          <w:pgSz w:w="11907" w:h="16840" w:code="9"/>
          <w:pgMar w:top="851" w:right="850" w:bottom="0" w:left="1418" w:header="567" w:footer="340" w:gutter="0"/>
          <w:cols w:space="720"/>
          <w:docGrid w:linePitch="272"/>
        </w:sectPr>
      </w:pPr>
    </w:p>
    <w:p w:rsidR="00B94566" w:rsidRPr="00BA3655" w:rsidRDefault="00B94566" w:rsidP="00BA3655">
      <w:pPr>
        <w:ind w:left="1560"/>
        <w:rPr>
          <w:b/>
        </w:rPr>
      </w:pPr>
    </w:p>
    <w:sectPr w:rsidR="00B94566" w:rsidRPr="00BA3655" w:rsidSect="00B94566">
      <w:type w:val="continuous"/>
      <w:pgSz w:w="11907" w:h="16840" w:code="9"/>
      <w:pgMar w:top="851" w:right="850" w:bottom="0" w:left="1418" w:header="567" w:footer="340" w:gutter="0"/>
      <w:cols w:num="3"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63D" w:rsidRDefault="00E4063D">
      <w:r>
        <w:separator/>
      </w:r>
    </w:p>
  </w:endnote>
  <w:endnote w:type="continuationSeparator" w:id="0">
    <w:p w:rsidR="00E4063D" w:rsidRDefault="00E40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erox Serif Narrow">
    <w:altName w:val="Bookman Old Style"/>
    <w:charset w:val="00"/>
    <w:family w:val="roman"/>
    <w:pitch w:val="variable"/>
    <w:sig w:usb0="00000007" w:usb1="00000000" w:usb2="00000000" w:usb3="00000000" w:csb0="00000013" w:csb1="00000000"/>
  </w:font>
  <w:font w:name="Xerox Sans Serif Wid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63D" w:rsidRDefault="00E4063D">
      <w:r>
        <w:separator/>
      </w:r>
    </w:p>
  </w:footnote>
  <w:footnote w:type="continuationSeparator" w:id="0">
    <w:p w:rsidR="00E4063D" w:rsidRDefault="00E406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305" w:rsidRDefault="00A33305" w:rsidP="00A33305">
    <w:pPr>
      <w:pStyle w:val="Ttulo"/>
      <w:ind w:left="1416" w:firstLine="708"/>
      <w:jc w:val="left"/>
      <w:rPr>
        <w:rFonts w:ascii="Times New Roman" w:hAnsi="Times New Roman"/>
        <w:i w:val="0"/>
        <w:sz w:val="24"/>
        <w:szCs w:val="24"/>
      </w:rPr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-757555</wp:posOffset>
          </wp:positionH>
          <wp:positionV relativeFrom="paragraph">
            <wp:posOffset>-160020</wp:posOffset>
          </wp:positionV>
          <wp:extent cx="1914525" cy="125158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98" b="19022"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25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5455285</wp:posOffset>
          </wp:positionH>
          <wp:positionV relativeFrom="paragraph">
            <wp:posOffset>-94615</wp:posOffset>
          </wp:positionV>
          <wp:extent cx="796925" cy="946150"/>
          <wp:effectExtent l="0" t="0" r="0" b="0"/>
          <wp:wrapSquare wrapText="bothSides"/>
          <wp:docPr id="1" name="Imagem 1" descr="logo_uerj_pb_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erj_pb_trans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946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i w:val="0"/>
        <w:sz w:val="24"/>
        <w:szCs w:val="24"/>
      </w:rPr>
      <w:t>UNIVERSIDADE DO ESTADO DO RIO DE JANEIRO</w:t>
    </w:r>
  </w:p>
  <w:p w:rsidR="00A33305" w:rsidRDefault="00A33305" w:rsidP="00A33305">
    <w:pPr>
      <w:pStyle w:val="Ttulo4"/>
      <w:jc w:val="left"/>
      <w:rPr>
        <w:rFonts w:ascii="Times New Roman" w:hAnsi="Times New Roman"/>
        <w:sz w:val="24"/>
        <w:szCs w:val="24"/>
        <w:u w:val="none"/>
      </w:rPr>
    </w:pPr>
    <w:r>
      <w:rPr>
        <w:rFonts w:ascii="Times New Roman" w:hAnsi="Times New Roman"/>
        <w:sz w:val="24"/>
        <w:szCs w:val="24"/>
        <w:u w:val="none"/>
      </w:rPr>
      <w:t xml:space="preserve">                                                             CENTRO BIOMÉDICO</w:t>
    </w:r>
  </w:p>
  <w:p w:rsidR="00A33305" w:rsidRDefault="00A33305" w:rsidP="00A33305">
    <w:pPr>
      <w:pStyle w:val="Ttulo4"/>
      <w:jc w:val="left"/>
      <w:rPr>
        <w:rFonts w:ascii="Times New Roman" w:hAnsi="Times New Roman"/>
        <w:sz w:val="24"/>
        <w:szCs w:val="24"/>
        <w:u w:val="none"/>
      </w:rPr>
    </w:pPr>
    <w:r>
      <w:rPr>
        <w:rFonts w:ascii="Times New Roman" w:hAnsi="Times New Roman"/>
        <w:sz w:val="24"/>
        <w:szCs w:val="24"/>
        <w:u w:val="none"/>
      </w:rPr>
      <w:t xml:space="preserve">                                              FACULDADE DE CIÊNCIAS MÉDICAS</w:t>
    </w:r>
  </w:p>
  <w:p w:rsidR="00A33305" w:rsidRDefault="00A33305" w:rsidP="00A33305">
    <w:pPr>
      <w:pStyle w:val="Ttulo2"/>
      <w:jc w:val="left"/>
      <w:rPr>
        <w:sz w:val="22"/>
        <w:szCs w:val="22"/>
      </w:rPr>
    </w:pPr>
    <w:r>
      <w:rPr>
        <w:sz w:val="22"/>
        <w:szCs w:val="22"/>
      </w:rPr>
      <w:t xml:space="preserve">                                                 Programa de Pós-Graduação em Fisiopatologia </w:t>
    </w:r>
  </w:p>
  <w:p w:rsidR="00A33305" w:rsidRDefault="00A33305" w:rsidP="00A33305">
    <w:pPr>
      <w:pStyle w:val="Ttulo2"/>
      <w:jc w:val="left"/>
      <w:rPr>
        <w:sz w:val="22"/>
        <w:szCs w:val="22"/>
      </w:rPr>
    </w:pPr>
    <w:r>
      <w:rPr>
        <w:sz w:val="22"/>
        <w:szCs w:val="22"/>
      </w:rPr>
      <w:t xml:space="preserve">                                                       Clínica e Experimental – FISCLINEX </w:t>
    </w:r>
  </w:p>
  <w:p w:rsidR="00A33305" w:rsidRDefault="00A33305" w:rsidP="00A33305">
    <w:pPr>
      <w:pStyle w:val="Ttulo2"/>
      <w:rPr>
        <w:sz w:val="22"/>
        <w:szCs w:val="22"/>
      </w:rPr>
    </w:pPr>
    <w:r>
      <w:rPr>
        <w:i/>
        <w:sz w:val="22"/>
        <w:szCs w:val="22"/>
      </w:rPr>
      <w:t>Mestrado, Doutorado e Pós-doutorado</w:t>
    </w:r>
  </w:p>
  <w:p w:rsidR="00A33305" w:rsidRDefault="00A33305" w:rsidP="00A33305">
    <w:pPr>
      <w:rPr>
        <w:sz w:val="14"/>
        <w:szCs w:val="14"/>
      </w:rPr>
    </w:pPr>
    <w:r>
      <w:rPr>
        <w:sz w:val="14"/>
        <w:szCs w:val="14"/>
      </w:rPr>
      <w:t xml:space="preserve">                                                                                                          (Credenciado na CAPES com conceito 05)</w:t>
    </w:r>
  </w:p>
  <w:p w:rsidR="00883808" w:rsidRPr="003D3F06" w:rsidRDefault="00883808" w:rsidP="00883808">
    <w:pPr>
      <w:pStyle w:val="Cabealho"/>
      <w:jc w:val="center"/>
      <w:rPr>
        <w:i/>
        <w:sz w:val="14"/>
        <w:szCs w:val="14"/>
      </w:rPr>
    </w:pPr>
  </w:p>
  <w:p w:rsidR="00DA48F6" w:rsidRPr="003D3F06" w:rsidRDefault="00DA48F6" w:rsidP="003D3F06">
    <w:pPr>
      <w:pStyle w:val="Cabealho"/>
      <w:jc w:val="center"/>
      <w:rPr>
        <w:i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9CCBA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6D"/>
    <w:rsid w:val="00002563"/>
    <w:rsid w:val="00006C87"/>
    <w:rsid w:val="00014F9A"/>
    <w:rsid w:val="00021107"/>
    <w:rsid w:val="00021A82"/>
    <w:rsid w:val="000255CC"/>
    <w:rsid w:val="00026F9A"/>
    <w:rsid w:val="00047FDD"/>
    <w:rsid w:val="00055D49"/>
    <w:rsid w:val="00064795"/>
    <w:rsid w:val="00066B12"/>
    <w:rsid w:val="00073778"/>
    <w:rsid w:val="00077F97"/>
    <w:rsid w:val="00086DBB"/>
    <w:rsid w:val="000961A5"/>
    <w:rsid w:val="000A3F36"/>
    <w:rsid w:val="000A6861"/>
    <w:rsid w:val="000B5D3F"/>
    <w:rsid w:val="000C376A"/>
    <w:rsid w:val="000C7139"/>
    <w:rsid w:val="000D223C"/>
    <w:rsid w:val="000E1701"/>
    <w:rsid w:val="000E62BD"/>
    <w:rsid w:val="000E70CB"/>
    <w:rsid w:val="000F0B14"/>
    <w:rsid w:val="000F3F5C"/>
    <w:rsid w:val="000F5977"/>
    <w:rsid w:val="001035B0"/>
    <w:rsid w:val="001039D6"/>
    <w:rsid w:val="0012683B"/>
    <w:rsid w:val="001402D4"/>
    <w:rsid w:val="00142150"/>
    <w:rsid w:val="00166828"/>
    <w:rsid w:val="00172ACB"/>
    <w:rsid w:val="00180DA5"/>
    <w:rsid w:val="001834F3"/>
    <w:rsid w:val="00183E60"/>
    <w:rsid w:val="001878F8"/>
    <w:rsid w:val="00193281"/>
    <w:rsid w:val="00193705"/>
    <w:rsid w:val="001A2A25"/>
    <w:rsid w:val="001A2B51"/>
    <w:rsid w:val="001A5D87"/>
    <w:rsid w:val="001A6B54"/>
    <w:rsid w:val="001B142B"/>
    <w:rsid w:val="001B7F1E"/>
    <w:rsid w:val="001D156D"/>
    <w:rsid w:val="001D40C2"/>
    <w:rsid w:val="001D5E38"/>
    <w:rsid w:val="001D5F7E"/>
    <w:rsid w:val="001F2E5D"/>
    <w:rsid w:val="001F559B"/>
    <w:rsid w:val="00216C71"/>
    <w:rsid w:val="002310FC"/>
    <w:rsid w:val="00240AB5"/>
    <w:rsid w:val="00241BE3"/>
    <w:rsid w:val="002421DC"/>
    <w:rsid w:val="00246A61"/>
    <w:rsid w:val="00246F4B"/>
    <w:rsid w:val="00250211"/>
    <w:rsid w:val="0025248B"/>
    <w:rsid w:val="0025539D"/>
    <w:rsid w:val="002577E7"/>
    <w:rsid w:val="00261768"/>
    <w:rsid w:val="00262E33"/>
    <w:rsid w:val="002846E9"/>
    <w:rsid w:val="00291F5C"/>
    <w:rsid w:val="002B1A89"/>
    <w:rsid w:val="002B6651"/>
    <w:rsid w:val="002C0714"/>
    <w:rsid w:val="002C7281"/>
    <w:rsid w:val="002D11B5"/>
    <w:rsid w:val="002D3F57"/>
    <w:rsid w:val="002D476B"/>
    <w:rsid w:val="002D5CB8"/>
    <w:rsid w:val="002D65FA"/>
    <w:rsid w:val="002E3C92"/>
    <w:rsid w:val="002E49A7"/>
    <w:rsid w:val="002F139A"/>
    <w:rsid w:val="002F33BC"/>
    <w:rsid w:val="00301388"/>
    <w:rsid w:val="00307057"/>
    <w:rsid w:val="003075B6"/>
    <w:rsid w:val="00307A54"/>
    <w:rsid w:val="003154E5"/>
    <w:rsid w:val="00321555"/>
    <w:rsid w:val="00324180"/>
    <w:rsid w:val="00333FEF"/>
    <w:rsid w:val="00340EF1"/>
    <w:rsid w:val="00355C42"/>
    <w:rsid w:val="00361B43"/>
    <w:rsid w:val="00397D3C"/>
    <w:rsid w:val="003A266C"/>
    <w:rsid w:val="003C09CB"/>
    <w:rsid w:val="003C5512"/>
    <w:rsid w:val="003D241A"/>
    <w:rsid w:val="003D3F06"/>
    <w:rsid w:val="003E0770"/>
    <w:rsid w:val="003E4CEB"/>
    <w:rsid w:val="003E7C5F"/>
    <w:rsid w:val="003F180F"/>
    <w:rsid w:val="003F3192"/>
    <w:rsid w:val="003F7591"/>
    <w:rsid w:val="004116BF"/>
    <w:rsid w:val="0041476F"/>
    <w:rsid w:val="0042133C"/>
    <w:rsid w:val="00430B7B"/>
    <w:rsid w:val="0043326D"/>
    <w:rsid w:val="00435F7F"/>
    <w:rsid w:val="004502C0"/>
    <w:rsid w:val="00471048"/>
    <w:rsid w:val="00491FB0"/>
    <w:rsid w:val="00492495"/>
    <w:rsid w:val="00495CBF"/>
    <w:rsid w:val="004B160A"/>
    <w:rsid w:val="004C4EAE"/>
    <w:rsid w:val="004D71C1"/>
    <w:rsid w:val="004E1518"/>
    <w:rsid w:val="0050151F"/>
    <w:rsid w:val="00511E7D"/>
    <w:rsid w:val="00516D8A"/>
    <w:rsid w:val="00521762"/>
    <w:rsid w:val="00522775"/>
    <w:rsid w:val="00530EBB"/>
    <w:rsid w:val="0053762B"/>
    <w:rsid w:val="0054353E"/>
    <w:rsid w:val="00544508"/>
    <w:rsid w:val="00562D8F"/>
    <w:rsid w:val="00585927"/>
    <w:rsid w:val="005A5101"/>
    <w:rsid w:val="005B16E1"/>
    <w:rsid w:val="005C128A"/>
    <w:rsid w:val="005C6C8B"/>
    <w:rsid w:val="005D09FC"/>
    <w:rsid w:val="005E5021"/>
    <w:rsid w:val="006005DD"/>
    <w:rsid w:val="0060258F"/>
    <w:rsid w:val="00603105"/>
    <w:rsid w:val="006238CE"/>
    <w:rsid w:val="00624098"/>
    <w:rsid w:val="00624786"/>
    <w:rsid w:val="006307FD"/>
    <w:rsid w:val="00640995"/>
    <w:rsid w:val="0065310B"/>
    <w:rsid w:val="0067050E"/>
    <w:rsid w:val="00670900"/>
    <w:rsid w:val="0067122A"/>
    <w:rsid w:val="00673B27"/>
    <w:rsid w:val="006862AE"/>
    <w:rsid w:val="00692BAF"/>
    <w:rsid w:val="00693C5D"/>
    <w:rsid w:val="00696C4B"/>
    <w:rsid w:val="006A7B46"/>
    <w:rsid w:val="006D12BC"/>
    <w:rsid w:val="006D4293"/>
    <w:rsid w:val="006E2285"/>
    <w:rsid w:val="006F696E"/>
    <w:rsid w:val="00702F97"/>
    <w:rsid w:val="00707375"/>
    <w:rsid w:val="007147F6"/>
    <w:rsid w:val="00714E7B"/>
    <w:rsid w:val="00724772"/>
    <w:rsid w:val="0073163D"/>
    <w:rsid w:val="007519DE"/>
    <w:rsid w:val="007561EE"/>
    <w:rsid w:val="0075647E"/>
    <w:rsid w:val="007717E8"/>
    <w:rsid w:val="00791CF4"/>
    <w:rsid w:val="007B06DC"/>
    <w:rsid w:val="007C177B"/>
    <w:rsid w:val="007C36E1"/>
    <w:rsid w:val="007F3627"/>
    <w:rsid w:val="007F7034"/>
    <w:rsid w:val="00802A22"/>
    <w:rsid w:val="00813776"/>
    <w:rsid w:val="00813FE7"/>
    <w:rsid w:val="0081464B"/>
    <w:rsid w:val="00820969"/>
    <w:rsid w:val="00831A27"/>
    <w:rsid w:val="0083271B"/>
    <w:rsid w:val="00852AD8"/>
    <w:rsid w:val="008531F6"/>
    <w:rsid w:val="00856585"/>
    <w:rsid w:val="00862022"/>
    <w:rsid w:val="0086490D"/>
    <w:rsid w:val="0086497C"/>
    <w:rsid w:val="008668B5"/>
    <w:rsid w:val="008674BF"/>
    <w:rsid w:val="00877E9C"/>
    <w:rsid w:val="00883808"/>
    <w:rsid w:val="008909CC"/>
    <w:rsid w:val="008B46F6"/>
    <w:rsid w:val="008C395A"/>
    <w:rsid w:val="008D594C"/>
    <w:rsid w:val="008E25B4"/>
    <w:rsid w:val="008F4550"/>
    <w:rsid w:val="008F665B"/>
    <w:rsid w:val="00903D94"/>
    <w:rsid w:val="00920667"/>
    <w:rsid w:val="00923BBA"/>
    <w:rsid w:val="009370D6"/>
    <w:rsid w:val="00937E86"/>
    <w:rsid w:val="0094298A"/>
    <w:rsid w:val="00943B35"/>
    <w:rsid w:val="009465AA"/>
    <w:rsid w:val="009510E3"/>
    <w:rsid w:val="00972010"/>
    <w:rsid w:val="00972474"/>
    <w:rsid w:val="0099205E"/>
    <w:rsid w:val="009924AA"/>
    <w:rsid w:val="009A7E77"/>
    <w:rsid w:val="009B1C21"/>
    <w:rsid w:val="009B1DFC"/>
    <w:rsid w:val="009B6D01"/>
    <w:rsid w:val="009C7C50"/>
    <w:rsid w:val="009C7E15"/>
    <w:rsid w:val="009E5A7C"/>
    <w:rsid w:val="009F6043"/>
    <w:rsid w:val="00A043C3"/>
    <w:rsid w:val="00A07DAA"/>
    <w:rsid w:val="00A156FA"/>
    <w:rsid w:val="00A21181"/>
    <w:rsid w:val="00A25019"/>
    <w:rsid w:val="00A33305"/>
    <w:rsid w:val="00A43F4B"/>
    <w:rsid w:val="00A517FF"/>
    <w:rsid w:val="00A52208"/>
    <w:rsid w:val="00A55D05"/>
    <w:rsid w:val="00A601B5"/>
    <w:rsid w:val="00A6494E"/>
    <w:rsid w:val="00A675F9"/>
    <w:rsid w:val="00A71EC3"/>
    <w:rsid w:val="00A85E16"/>
    <w:rsid w:val="00A911B3"/>
    <w:rsid w:val="00A946C5"/>
    <w:rsid w:val="00AB46C3"/>
    <w:rsid w:val="00AC05B1"/>
    <w:rsid w:val="00AD2AD3"/>
    <w:rsid w:val="00AF5648"/>
    <w:rsid w:val="00B01082"/>
    <w:rsid w:val="00B04748"/>
    <w:rsid w:val="00B21436"/>
    <w:rsid w:val="00B51541"/>
    <w:rsid w:val="00B5158F"/>
    <w:rsid w:val="00B52489"/>
    <w:rsid w:val="00B636B1"/>
    <w:rsid w:val="00B86EBB"/>
    <w:rsid w:val="00B94566"/>
    <w:rsid w:val="00B9761A"/>
    <w:rsid w:val="00BA1EAE"/>
    <w:rsid w:val="00BA23CE"/>
    <w:rsid w:val="00BA3290"/>
    <w:rsid w:val="00BA3655"/>
    <w:rsid w:val="00BD501C"/>
    <w:rsid w:val="00BE189E"/>
    <w:rsid w:val="00C3449B"/>
    <w:rsid w:val="00C567DF"/>
    <w:rsid w:val="00C57F46"/>
    <w:rsid w:val="00C861E8"/>
    <w:rsid w:val="00C929D4"/>
    <w:rsid w:val="00C97AD0"/>
    <w:rsid w:val="00CA6DF8"/>
    <w:rsid w:val="00CB24A8"/>
    <w:rsid w:val="00CC1E86"/>
    <w:rsid w:val="00CD63FB"/>
    <w:rsid w:val="00CF0680"/>
    <w:rsid w:val="00CF1529"/>
    <w:rsid w:val="00D27556"/>
    <w:rsid w:val="00D34A6E"/>
    <w:rsid w:val="00D3644D"/>
    <w:rsid w:val="00D37906"/>
    <w:rsid w:val="00D52642"/>
    <w:rsid w:val="00D635E5"/>
    <w:rsid w:val="00D66F2C"/>
    <w:rsid w:val="00D84BFC"/>
    <w:rsid w:val="00D9379F"/>
    <w:rsid w:val="00D9446B"/>
    <w:rsid w:val="00DA22AE"/>
    <w:rsid w:val="00DA48F6"/>
    <w:rsid w:val="00DB5A42"/>
    <w:rsid w:val="00DC77BF"/>
    <w:rsid w:val="00DD19FD"/>
    <w:rsid w:val="00DD732F"/>
    <w:rsid w:val="00DD7A6B"/>
    <w:rsid w:val="00DE7442"/>
    <w:rsid w:val="00DF2248"/>
    <w:rsid w:val="00E028EC"/>
    <w:rsid w:val="00E20227"/>
    <w:rsid w:val="00E27E91"/>
    <w:rsid w:val="00E4063D"/>
    <w:rsid w:val="00E42986"/>
    <w:rsid w:val="00E4300C"/>
    <w:rsid w:val="00E435BA"/>
    <w:rsid w:val="00E439B9"/>
    <w:rsid w:val="00E7017C"/>
    <w:rsid w:val="00E7208A"/>
    <w:rsid w:val="00E737C2"/>
    <w:rsid w:val="00E84DF9"/>
    <w:rsid w:val="00E90E0D"/>
    <w:rsid w:val="00E91F7D"/>
    <w:rsid w:val="00E9299E"/>
    <w:rsid w:val="00E95DF6"/>
    <w:rsid w:val="00EA0ECC"/>
    <w:rsid w:val="00EA55C2"/>
    <w:rsid w:val="00EC0035"/>
    <w:rsid w:val="00EC25AE"/>
    <w:rsid w:val="00EE4B3A"/>
    <w:rsid w:val="00EE72ED"/>
    <w:rsid w:val="00EF6DB7"/>
    <w:rsid w:val="00F01A66"/>
    <w:rsid w:val="00F0745B"/>
    <w:rsid w:val="00F1021B"/>
    <w:rsid w:val="00F25DED"/>
    <w:rsid w:val="00F31641"/>
    <w:rsid w:val="00F41A33"/>
    <w:rsid w:val="00F44ACB"/>
    <w:rsid w:val="00F470F2"/>
    <w:rsid w:val="00F52A7D"/>
    <w:rsid w:val="00F62CD0"/>
    <w:rsid w:val="00F6453C"/>
    <w:rsid w:val="00F656A7"/>
    <w:rsid w:val="00F8031D"/>
    <w:rsid w:val="00F80802"/>
    <w:rsid w:val="00F86FED"/>
    <w:rsid w:val="00FC7738"/>
    <w:rsid w:val="00FD075B"/>
    <w:rsid w:val="00FE0F1C"/>
    <w:rsid w:val="00FE2C3D"/>
    <w:rsid w:val="00FE759B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17AB4F3-AADB-4839-9A14-0DA9EB2F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1EE"/>
    <w:rPr>
      <w:lang w:eastAsia="pt-BR"/>
    </w:rPr>
  </w:style>
  <w:style w:type="paragraph" w:styleId="Ttulo1">
    <w:name w:val="heading 1"/>
    <w:basedOn w:val="Normal"/>
    <w:next w:val="Normal"/>
    <w:qFormat/>
    <w:rsid w:val="007561EE"/>
    <w:pPr>
      <w:keepNext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qFormat/>
    <w:rsid w:val="007561EE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7561EE"/>
    <w:pPr>
      <w:keepNext/>
      <w:jc w:val="center"/>
      <w:outlineLvl w:val="2"/>
    </w:pPr>
    <w:rPr>
      <w:rFonts w:ascii="Arial" w:hAnsi="Arial"/>
      <w:b/>
      <w:sz w:val="28"/>
      <w:u w:val="single"/>
    </w:rPr>
  </w:style>
  <w:style w:type="paragraph" w:styleId="Ttulo4">
    <w:name w:val="heading 4"/>
    <w:basedOn w:val="Normal"/>
    <w:next w:val="Normal"/>
    <w:link w:val="Ttulo4Char"/>
    <w:qFormat/>
    <w:rsid w:val="007561EE"/>
    <w:pPr>
      <w:keepNext/>
      <w:jc w:val="center"/>
      <w:outlineLvl w:val="3"/>
    </w:pPr>
    <w:rPr>
      <w:rFonts w:ascii="Arial" w:hAnsi="Arial"/>
      <w:b/>
      <w:sz w:val="30"/>
      <w:u w:val="single"/>
    </w:rPr>
  </w:style>
  <w:style w:type="paragraph" w:styleId="Ttulo5">
    <w:name w:val="heading 5"/>
    <w:basedOn w:val="Normal"/>
    <w:next w:val="Normal"/>
    <w:qFormat/>
    <w:rsid w:val="007561EE"/>
    <w:pPr>
      <w:keepNext/>
      <w:jc w:val="right"/>
      <w:outlineLvl w:val="4"/>
    </w:pPr>
    <w:rPr>
      <w:rFonts w:ascii="Arial" w:hAnsi="Arial"/>
      <w:sz w:val="24"/>
    </w:rPr>
  </w:style>
  <w:style w:type="paragraph" w:styleId="Ttulo6">
    <w:name w:val="heading 6"/>
    <w:basedOn w:val="Normal"/>
    <w:next w:val="Normal"/>
    <w:qFormat/>
    <w:rsid w:val="007561EE"/>
    <w:pPr>
      <w:keepNext/>
      <w:jc w:val="both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qFormat/>
    <w:rsid w:val="007561EE"/>
    <w:pPr>
      <w:keepNext/>
      <w:jc w:val="center"/>
      <w:outlineLvl w:val="6"/>
    </w:pPr>
    <w:rPr>
      <w:rFonts w:ascii="Arial" w:hAnsi="Arial"/>
      <w:b/>
      <w:sz w:val="24"/>
    </w:rPr>
  </w:style>
  <w:style w:type="paragraph" w:styleId="Ttulo8">
    <w:name w:val="heading 8"/>
    <w:basedOn w:val="Normal"/>
    <w:next w:val="Normal"/>
    <w:qFormat/>
    <w:rsid w:val="007561EE"/>
    <w:pPr>
      <w:keepNext/>
      <w:outlineLvl w:val="7"/>
    </w:pPr>
    <w:rPr>
      <w:rFonts w:ascii="Arial" w:hAnsi="Arial"/>
      <w:sz w:val="24"/>
    </w:rPr>
  </w:style>
  <w:style w:type="paragraph" w:styleId="Ttulo9">
    <w:name w:val="heading 9"/>
    <w:basedOn w:val="Normal"/>
    <w:next w:val="Normal"/>
    <w:qFormat/>
    <w:rsid w:val="007561EE"/>
    <w:pPr>
      <w:keepNext/>
      <w:jc w:val="both"/>
      <w:outlineLvl w:val="8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561E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7561EE"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rsid w:val="007561EE"/>
    <w:pPr>
      <w:jc w:val="both"/>
    </w:pPr>
    <w:rPr>
      <w:rFonts w:ascii="Arial" w:hAnsi="Arial"/>
      <w:sz w:val="24"/>
    </w:rPr>
  </w:style>
  <w:style w:type="paragraph" w:styleId="Corpodetexto2">
    <w:name w:val="Body Text 2"/>
    <w:basedOn w:val="Normal"/>
    <w:rsid w:val="007561EE"/>
    <w:pPr>
      <w:jc w:val="center"/>
    </w:pPr>
    <w:rPr>
      <w:rFonts w:ascii="Xerox Serif Narrow" w:hAnsi="Xerox Serif Narrow"/>
      <w:b/>
      <w:color w:val="000000"/>
      <w:sz w:val="24"/>
    </w:rPr>
  </w:style>
  <w:style w:type="paragraph" w:styleId="Legenda">
    <w:name w:val="caption"/>
    <w:basedOn w:val="Normal"/>
    <w:next w:val="Normal"/>
    <w:qFormat/>
    <w:rsid w:val="007561EE"/>
    <w:pPr>
      <w:jc w:val="center"/>
    </w:pPr>
    <w:rPr>
      <w:rFonts w:ascii="Arial" w:hAnsi="Arial"/>
      <w:b/>
      <w:i/>
      <w:kern w:val="16"/>
      <w:position w:val="6"/>
      <w:sz w:val="24"/>
    </w:rPr>
  </w:style>
  <w:style w:type="paragraph" w:styleId="Corpodetexto3">
    <w:name w:val="Body Text 3"/>
    <w:basedOn w:val="Normal"/>
    <w:rsid w:val="007561EE"/>
    <w:pPr>
      <w:jc w:val="center"/>
    </w:pPr>
    <w:rPr>
      <w:rFonts w:ascii="Arial" w:hAnsi="Arial"/>
      <w:b/>
      <w:sz w:val="24"/>
    </w:rPr>
  </w:style>
  <w:style w:type="paragraph" w:styleId="Recuodecorpodetexto">
    <w:name w:val="Body Text Indent"/>
    <w:basedOn w:val="Normal"/>
    <w:rsid w:val="007561EE"/>
    <w:pPr>
      <w:spacing w:line="480" w:lineRule="auto"/>
      <w:jc w:val="both"/>
    </w:pPr>
    <w:rPr>
      <w:rFonts w:ascii="Arial" w:hAnsi="Arial"/>
      <w:sz w:val="24"/>
    </w:rPr>
  </w:style>
  <w:style w:type="character" w:styleId="Forte">
    <w:name w:val="Strong"/>
    <w:basedOn w:val="Fontepargpadro"/>
    <w:qFormat/>
    <w:rsid w:val="007561EE"/>
    <w:rPr>
      <w:b/>
    </w:rPr>
  </w:style>
  <w:style w:type="paragraph" w:styleId="Ttulo">
    <w:name w:val="Title"/>
    <w:basedOn w:val="Normal"/>
    <w:link w:val="TtuloChar"/>
    <w:qFormat/>
    <w:rsid w:val="007561EE"/>
    <w:pPr>
      <w:jc w:val="center"/>
    </w:pPr>
    <w:rPr>
      <w:rFonts w:ascii="Xerox Sans Serif Wide" w:hAnsi="Xerox Sans Serif Wide"/>
      <w:b/>
      <w:i/>
      <w:kern w:val="16"/>
      <w:position w:val="6"/>
    </w:rPr>
  </w:style>
  <w:style w:type="paragraph" w:styleId="Subttulo">
    <w:name w:val="Subtitle"/>
    <w:basedOn w:val="Normal"/>
    <w:qFormat/>
    <w:rsid w:val="007561EE"/>
    <w:pPr>
      <w:jc w:val="center"/>
    </w:pPr>
    <w:rPr>
      <w:rFonts w:ascii="Arial" w:hAnsi="Arial"/>
      <w:b/>
      <w:kern w:val="16"/>
      <w:position w:val="6"/>
      <w:sz w:val="24"/>
    </w:rPr>
  </w:style>
  <w:style w:type="table" w:styleId="Tabelacomgrade">
    <w:name w:val="Table Grid"/>
    <w:basedOn w:val="Tabelanormal"/>
    <w:uiPriority w:val="59"/>
    <w:rsid w:val="001D5F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5859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21107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920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05E"/>
    <w:rPr>
      <w:rFonts w:ascii="Tahom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FE2C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E2C3D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E2C3D"/>
    <w:rPr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E2C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E2C3D"/>
    <w:rPr>
      <w:b/>
      <w:bCs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4353E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rsid w:val="00A33305"/>
    <w:rPr>
      <w:b/>
      <w:lang w:eastAsia="pt-BR"/>
    </w:rPr>
  </w:style>
  <w:style w:type="character" w:customStyle="1" w:styleId="Ttulo4Char">
    <w:name w:val="Título 4 Char"/>
    <w:basedOn w:val="Fontepargpadro"/>
    <w:link w:val="Ttulo4"/>
    <w:rsid w:val="00A33305"/>
    <w:rPr>
      <w:rFonts w:ascii="Arial" w:hAnsi="Arial"/>
      <w:b/>
      <w:sz w:val="3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A33305"/>
    <w:rPr>
      <w:rFonts w:ascii="Xerox Sans Serif Wide" w:hAnsi="Xerox Sans Serif Wide"/>
      <w:b/>
      <w:i/>
      <w:kern w:val="16"/>
      <w:position w:val="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sclinex.uerj.br" TargetMode="External"/><Relationship Id="rId13" Type="http://schemas.openxmlformats.org/officeDocument/2006/relationships/hyperlink" Target="mailto:posclinex.uerj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sclinex.uerj.b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be.com/@fiscline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be.com/@fisclinex" TargetMode="External"/><Relationship Id="rId10" Type="http://schemas.openxmlformats.org/officeDocument/2006/relationships/hyperlink" Target="https://youtube.com/@fiscline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sclinex.uerj@gmail.com" TargetMode="External"/><Relationship Id="rId14" Type="http://schemas.openxmlformats.org/officeDocument/2006/relationships/hyperlink" Target="https://youtube.com/@fiscline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Modelos\Outros%20Documentos\Correspondencia%209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EBA38-D73B-47BF-BDAE-282D9673D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Correspondencia 98</Template>
  <TotalTime>1</TotalTime>
  <Pages>1</Pages>
  <Words>212</Words>
  <Characters>1147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Ethan Frome</vt:lpstr>
      <vt:lpstr>Ethan Frome</vt:lpstr>
    </vt:vector>
  </TitlesOfParts>
  <Company>DINFO - UERJ</Company>
  <LinksUpToDate>false</LinksUpToDate>
  <CharactersWithSpaces>1357</CharactersWithSpaces>
  <SharedDoc>false</SharedDoc>
  <HLinks>
    <vt:vector size="18" baseType="variant">
      <vt:variant>
        <vt:i4>1638498</vt:i4>
      </vt:variant>
      <vt:variant>
        <vt:i4>6</vt:i4>
      </vt:variant>
      <vt:variant>
        <vt:i4>0</vt:i4>
      </vt:variant>
      <vt:variant>
        <vt:i4>5</vt:i4>
      </vt:variant>
      <vt:variant>
        <vt:lpwstr>mailto:posclinex.uerj@gmail.com</vt:lpwstr>
      </vt:variant>
      <vt:variant>
        <vt:lpwstr/>
      </vt:variant>
      <vt:variant>
        <vt:i4>4325490</vt:i4>
      </vt:variant>
      <vt:variant>
        <vt:i4>3</vt:i4>
      </vt:variant>
      <vt:variant>
        <vt:i4>0</vt:i4>
      </vt:variant>
      <vt:variant>
        <vt:i4>5</vt:i4>
      </vt:variant>
      <vt:variant>
        <vt:lpwstr>mailto:amanhaes@uerj.br</vt:lpwstr>
      </vt:variant>
      <vt:variant>
        <vt:lpwstr/>
      </vt:variant>
      <vt:variant>
        <vt:i4>3473509</vt:i4>
      </vt:variant>
      <vt:variant>
        <vt:i4>0</vt:i4>
      </vt:variant>
      <vt:variant>
        <vt:i4>0</vt:i4>
      </vt:variant>
      <vt:variant>
        <vt:i4>5</vt:i4>
      </vt:variant>
      <vt:variant>
        <vt:lpwstr>http://www.fisiopatologia.uerj.br/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Pc</cp:lastModifiedBy>
  <cp:revision>2</cp:revision>
  <cp:lastPrinted>2020-10-27T16:14:00Z</cp:lastPrinted>
  <dcterms:created xsi:type="dcterms:W3CDTF">2025-09-26T12:42:00Z</dcterms:created>
  <dcterms:modified xsi:type="dcterms:W3CDTF">2025-09-26T12:42:00Z</dcterms:modified>
</cp:coreProperties>
</file>